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E42" w:rsidRDefault="00992E42" w:rsidP="008850C0">
      <w:pPr>
        <w:rPr>
          <w:rFonts w:ascii="Times New Roman" w:hAnsi="Times New Roman"/>
        </w:rPr>
      </w:pPr>
    </w:p>
    <w:p w:rsidR="00337E0D" w:rsidRPr="00337E0D" w:rsidRDefault="00337E0D" w:rsidP="00337E0D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37E0D" w:rsidRPr="00337E0D" w:rsidRDefault="00337E0D" w:rsidP="00337E0D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37E0D">
        <w:rPr>
          <w:rFonts w:ascii="Times New Roman" w:hAnsi="Times New Roman"/>
          <w:b/>
          <w:caps/>
          <w:sz w:val="28"/>
          <w:szCs w:val="28"/>
        </w:rPr>
        <w:t>Young Lawyers Network Leadership council</w:t>
      </w:r>
    </w:p>
    <w:p w:rsidR="00337E0D" w:rsidRPr="00337E0D" w:rsidRDefault="00337E0D" w:rsidP="00337E0D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337E0D">
        <w:rPr>
          <w:rFonts w:ascii="Times New Roman" w:hAnsi="Times New Roman"/>
          <w:b/>
          <w:caps/>
          <w:sz w:val="28"/>
          <w:szCs w:val="28"/>
        </w:rPr>
        <w:t>Application Form</w:t>
      </w:r>
    </w:p>
    <w:p w:rsidR="00337E0D" w:rsidRPr="00337E0D" w:rsidRDefault="00337E0D" w:rsidP="00337E0D">
      <w:pP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  <w:u w:val="single"/>
        </w:rPr>
      </w:pPr>
      <w:r w:rsidRPr="00337E0D">
        <w:rPr>
          <w:rFonts w:ascii="Times New Roman" w:hAnsi="Times New Roman"/>
          <w:szCs w:val="24"/>
        </w:rPr>
        <w:t>Name: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337E0D" w:rsidRPr="00337E0D" w:rsidRDefault="00337E0D" w:rsidP="00337E0D">
      <w:pPr>
        <w:tabs>
          <w:tab w:val="left" w:pos="1440"/>
          <w:tab w:val="right" w:pos="7200"/>
        </w:tabs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Email: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337E0D" w:rsidRPr="00337E0D" w:rsidRDefault="00337E0D" w:rsidP="00337E0D">
      <w:pPr>
        <w:tabs>
          <w:tab w:val="left" w:pos="1440"/>
          <w:tab w:val="right" w:pos="7200"/>
        </w:tabs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Phone Number:</w:t>
      </w:r>
      <w:r w:rsidRPr="00337E0D">
        <w:rPr>
          <w:rFonts w:ascii="Times New Roman" w:hAnsi="Times New Roman"/>
          <w:szCs w:val="24"/>
        </w:rPr>
        <w:tab/>
        <w:t xml:space="preserve">_____________________________________________ </w:t>
      </w:r>
    </w:p>
    <w:p w:rsidR="00337E0D" w:rsidRPr="00337E0D" w:rsidRDefault="00337E0D" w:rsidP="00337E0D">
      <w:pPr>
        <w:tabs>
          <w:tab w:val="left" w:pos="1440"/>
          <w:tab w:val="right" w:pos="7200"/>
        </w:tabs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  <w:u w:val="single"/>
        </w:rPr>
      </w:pPr>
      <w:r w:rsidRPr="00337E0D">
        <w:rPr>
          <w:rFonts w:ascii="Times New Roman" w:hAnsi="Times New Roman"/>
          <w:szCs w:val="24"/>
        </w:rPr>
        <w:t>Workplace: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rPr>
          <w:rFonts w:ascii="Times New Roman" w:hAnsi="Times New Roman"/>
          <w:szCs w:val="24"/>
          <w:u w:val="single"/>
        </w:rPr>
      </w:pPr>
      <w:r w:rsidRPr="00337E0D">
        <w:rPr>
          <w:rFonts w:ascii="Times New Roman" w:hAnsi="Times New Roman"/>
          <w:szCs w:val="24"/>
        </w:rPr>
        <w:t>Position: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337E0D" w:rsidRPr="00337E0D" w:rsidRDefault="00337E0D" w:rsidP="00337E0D">
      <w:pPr>
        <w:tabs>
          <w:tab w:val="left" w:pos="1440"/>
          <w:tab w:val="right" w:pos="7200"/>
        </w:tabs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tabs>
          <w:tab w:val="left" w:pos="1710"/>
          <w:tab w:val="right" w:pos="7200"/>
        </w:tabs>
        <w:spacing w:line="360" w:lineRule="auto"/>
        <w:rPr>
          <w:rFonts w:ascii="Times New Roman" w:hAnsi="Times New Roman"/>
          <w:szCs w:val="24"/>
          <w:u w:val="single"/>
        </w:rPr>
      </w:pPr>
      <w:r w:rsidRPr="00337E0D">
        <w:rPr>
          <w:rFonts w:ascii="Times New Roman" w:hAnsi="Times New Roman"/>
          <w:szCs w:val="24"/>
        </w:rPr>
        <w:t>Date of Birth*: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337E0D" w:rsidRPr="00337E0D" w:rsidRDefault="00337E0D" w:rsidP="00337E0D">
      <w:pPr>
        <w:rPr>
          <w:rFonts w:ascii="Times New Roman" w:hAnsi="Times New Roman"/>
          <w:i/>
          <w:szCs w:val="24"/>
        </w:rPr>
      </w:pPr>
      <w:r w:rsidRPr="00337E0D">
        <w:rPr>
          <w:rFonts w:ascii="Times New Roman" w:hAnsi="Times New Roman"/>
          <w:i/>
          <w:szCs w:val="24"/>
        </w:rPr>
        <w:t>*Members must be under the age of 40 at the start of their term (October 1).</w:t>
      </w:r>
    </w:p>
    <w:p w:rsidR="00337E0D" w:rsidRPr="00337E0D" w:rsidRDefault="00337E0D" w:rsidP="00337E0D">
      <w:pPr>
        <w:rPr>
          <w:rFonts w:ascii="Times New Roman" w:hAnsi="Times New Roman"/>
          <w:szCs w:val="24"/>
        </w:rPr>
      </w:pPr>
    </w:p>
    <w:p w:rsidR="0043449C" w:rsidRPr="00337E0D" w:rsidRDefault="0043449C" w:rsidP="0043449C">
      <w:pPr>
        <w:tabs>
          <w:tab w:val="left" w:pos="1710"/>
          <w:tab w:val="right" w:pos="7200"/>
        </w:tabs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>LinkedIn</w:t>
      </w:r>
      <w:r w:rsidRPr="00337E0D">
        <w:rPr>
          <w:rFonts w:ascii="Times New Roman" w:hAnsi="Times New Roman"/>
          <w:szCs w:val="24"/>
        </w:rPr>
        <w:t>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43449C" w:rsidRPr="00337E0D" w:rsidRDefault="0043449C" w:rsidP="0043449C">
      <w:pPr>
        <w:tabs>
          <w:tab w:val="left" w:pos="1710"/>
          <w:tab w:val="right" w:pos="7200"/>
        </w:tabs>
        <w:rPr>
          <w:rFonts w:ascii="Times New Roman" w:hAnsi="Times New Roman"/>
          <w:szCs w:val="24"/>
        </w:rPr>
      </w:pPr>
    </w:p>
    <w:p w:rsidR="0043449C" w:rsidRPr="00337E0D" w:rsidRDefault="0043449C" w:rsidP="0043449C">
      <w:pPr>
        <w:tabs>
          <w:tab w:val="left" w:pos="1710"/>
          <w:tab w:val="right" w:pos="7200"/>
        </w:tabs>
        <w:spacing w:line="36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>Facebook:</w:t>
      </w:r>
      <w:r w:rsidRPr="00337E0D">
        <w:rPr>
          <w:rFonts w:ascii="Times New Roman" w:hAnsi="Times New Roman"/>
          <w:szCs w:val="24"/>
        </w:rPr>
        <w:tab/>
        <w:t>_____________________________________________</w:t>
      </w:r>
    </w:p>
    <w:p w:rsidR="0043449C" w:rsidRPr="00337E0D" w:rsidRDefault="001E483F" w:rsidP="0043449C">
      <w:pPr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Connect with DCBF and the</w:t>
      </w:r>
      <w:r w:rsidR="0043449C">
        <w:rPr>
          <w:rFonts w:ascii="Times New Roman" w:hAnsi="Times New Roman"/>
          <w:i/>
          <w:szCs w:val="24"/>
        </w:rPr>
        <w:t xml:space="preserve"> YLN LC on our social m</w:t>
      </w:r>
      <w:bookmarkStart w:id="0" w:name="_GoBack"/>
      <w:bookmarkEnd w:id="0"/>
      <w:r w:rsidR="0043449C">
        <w:rPr>
          <w:rFonts w:ascii="Times New Roman" w:hAnsi="Times New Roman"/>
          <w:i/>
          <w:szCs w:val="24"/>
        </w:rPr>
        <w:t>edia platforms!</w:t>
      </w:r>
    </w:p>
    <w:p w:rsidR="00337E0D" w:rsidRPr="00337E0D" w:rsidRDefault="00337E0D" w:rsidP="00337E0D">
      <w:pPr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To apply for the Young Lawyers Network</w:t>
      </w:r>
      <w:r w:rsidR="001E483F">
        <w:rPr>
          <w:rFonts w:ascii="Times New Roman" w:hAnsi="Times New Roman"/>
          <w:szCs w:val="24"/>
        </w:rPr>
        <w:t xml:space="preserve"> Leadership Council</w:t>
      </w:r>
      <w:r w:rsidRPr="00337E0D">
        <w:rPr>
          <w:rFonts w:ascii="Times New Roman" w:hAnsi="Times New Roman"/>
          <w:szCs w:val="24"/>
        </w:rPr>
        <w:t xml:space="preserve">, email the materials below to </w:t>
      </w:r>
      <w:r w:rsidR="00F71972" w:rsidRPr="0096339D">
        <w:rPr>
          <w:rFonts w:ascii="Times New Roman" w:hAnsi="Times New Roman"/>
          <w:szCs w:val="24"/>
          <w:u w:val="single"/>
        </w:rPr>
        <w:t>richey@dcbarfoundation.org</w:t>
      </w:r>
      <w:r w:rsidRPr="0096339D">
        <w:rPr>
          <w:rFonts w:ascii="Times New Roman" w:hAnsi="Times New Roman"/>
          <w:szCs w:val="24"/>
          <w:u w:val="single"/>
        </w:rPr>
        <w:t>.</w:t>
      </w:r>
      <w:r w:rsidRPr="00337E0D">
        <w:rPr>
          <w:rFonts w:ascii="Times New Roman" w:hAnsi="Times New Roman"/>
          <w:szCs w:val="24"/>
        </w:rPr>
        <w:t xml:space="preserve"> You must include “Young Lawyers Network Leadership Council, [Your Full Name]” in the subject of the email.</w:t>
      </w:r>
    </w:p>
    <w:p w:rsidR="00337E0D" w:rsidRPr="00337E0D" w:rsidRDefault="00337E0D" w:rsidP="00337E0D">
      <w:pPr>
        <w:rPr>
          <w:rFonts w:ascii="Times New Roman" w:hAnsi="Times New Roman"/>
          <w:szCs w:val="24"/>
        </w:rPr>
      </w:pPr>
    </w:p>
    <w:p w:rsidR="00337E0D" w:rsidRPr="00337E0D" w:rsidRDefault="00337E0D" w:rsidP="00337E0D">
      <w:pPr>
        <w:numPr>
          <w:ilvl w:val="0"/>
          <w:numId w:val="2"/>
        </w:numPr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This completed application form</w:t>
      </w:r>
    </w:p>
    <w:p w:rsidR="00337E0D" w:rsidRPr="00337E0D" w:rsidRDefault="00337E0D" w:rsidP="00337E0D">
      <w:pPr>
        <w:numPr>
          <w:ilvl w:val="0"/>
          <w:numId w:val="2"/>
        </w:numPr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Resume</w:t>
      </w:r>
    </w:p>
    <w:p w:rsidR="00337E0D" w:rsidRPr="00337E0D" w:rsidRDefault="00337E0D" w:rsidP="00337E0D">
      <w:pPr>
        <w:numPr>
          <w:ilvl w:val="0"/>
          <w:numId w:val="2"/>
        </w:numPr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Letter of interest</w:t>
      </w:r>
    </w:p>
    <w:p w:rsidR="00337E0D" w:rsidRPr="00337E0D" w:rsidRDefault="00337E0D" w:rsidP="00337E0D">
      <w:pPr>
        <w:numPr>
          <w:ilvl w:val="0"/>
          <w:numId w:val="2"/>
        </w:numPr>
        <w:rPr>
          <w:rFonts w:ascii="Times New Roman" w:hAnsi="Times New Roman"/>
          <w:szCs w:val="24"/>
        </w:rPr>
      </w:pPr>
      <w:r w:rsidRPr="00337E0D">
        <w:rPr>
          <w:rFonts w:ascii="Times New Roman" w:hAnsi="Times New Roman"/>
          <w:szCs w:val="24"/>
        </w:rPr>
        <w:t>Up to two letters of support</w:t>
      </w:r>
    </w:p>
    <w:p w:rsidR="00337E0D" w:rsidRPr="00337E0D" w:rsidRDefault="00337E0D" w:rsidP="00337E0D">
      <w:pPr>
        <w:tabs>
          <w:tab w:val="left" w:pos="5745"/>
        </w:tabs>
        <w:rPr>
          <w:rFonts w:ascii="Times New Roman" w:hAnsi="Times New Roman"/>
          <w:sz w:val="20"/>
        </w:rPr>
      </w:pPr>
      <w:r w:rsidRPr="00337E0D">
        <w:rPr>
          <w:rFonts w:ascii="Times New Roman" w:hAnsi="Times New Roman"/>
          <w:sz w:val="20"/>
        </w:rPr>
        <w:tab/>
      </w:r>
    </w:p>
    <w:p w:rsidR="00337E0D" w:rsidRPr="00337E0D" w:rsidRDefault="00337E0D" w:rsidP="00337E0D">
      <w:pP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rPr>
          <w:rFonts w:ascii="Times New Roman" w:hAnsi="Times New Roman"/>
          <w:b/>
          <w:sz w:val="20"/>
        </w:rPr>
      </w:pPr>
      <w:r w:rsidRPr="00337E0D">
        <w:rPr>
          <w:rFonts w:ascii="Times New Roman" w:hAnsi="Times New Roman"/>
          <w:b/>
          <w:sz w:val="20"/>
        </w:rPr>
        <w:t>FOR DC BAR FOUNDATION USE ONLY:</w:t>
      </w:r>
    </w:p>
    <w:p w:rsidR="00337E0D" w:rsidRPr="00337E0D" w:rsidRDefault="00337E0D" w:rsidP="0033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0"/>
        </w:rPr>
      </w:pPr>
    </w:p>
    <w:p w:rsidR="00337E0D" w:rsidRPr="00337E0D" w:rsidRDefault="00337E0D" w:rsidP="0033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/>
          <w:sz w:val="20"/>
        </w:rPr>
      </w:pPr>
      <w:r w:rsidRPr="00337E0D">
        <w:rPr>
          <w:rFonts w:ascii="Times New Roman" w:hAnsi="Times New Roman"/>
          <w:sz w:val="20"/>
        </w:rPr>
        <w:t>Eligibility checklist:</w:t>
      </w:r>
    </w:p>
    <w:p w:rsidR="00337E0D" w:rsidRPr="00337E0D" w:rsidRDefault="00337E0D" w:rsidP="00337E0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0"/>
        </w:rPr>
      </w:pPr>
      <w:r w:rsidRPr="00337E0D">
        <w:rPr>
          <w:rFonts w:ascii="Times New Roman" w:hAnsi="Times New Roman"/>
          <w:sz w:val="20"/>
        </w:rPr>
        <w:t>DC Bar member in good standing</w:t>
      </w:r>
      <w:r w:rsidRPr="00337E0D">
        <w:rPr>
          <w:rFonts w:ascii="Times New Roman" w:hAnsi="Times New Roman"/>
          <w:sz w:val="20"/>
        </w:rPr>
        <w:tab/>
        <w:t>Admission Date:</w:t>
      </w:r>
      <w:r w:rsidRPr="00337E0D">
        <w:rPr>
          <w:rFonts w:ascii="Times New Roman" w:hAnsi="Times New Roman"/>
          <w:sz w:val="20"/>
          <w:u w:val="single"/>
        </w:rPr>
        <w:tab/>
      </w:r>
      <w:r w:rsidRPr="00337E0D">
        <w:rPr>
          <w:rFonts w:ascii="Times New Roman" w:hAnsi="Times New Roman"/>
          <w:sz w:val="20"/>
          <w:u w:val="single"/>
        </w:rPr>
        <w:tab/>
      </w:r>
    </w:p>
    <w:p w:rsidR="00337E0D" w:rsidRPr="00337E0D" w:rsidRDefault="00337E0D" w:rsidP="00337E0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0"/>
        </w:rPr>
      </w:pPr>
      <w:r w:rsidRPr="00337E0D">
        <w:rPr>
          <w:rFonts w:ascii="Times New Roman" w:hAnsi="Times New Roman"/>
          <w:sz w:val="20"/>
        </w:rPr>
        <w:t>Under 40 by October 1</w:t>
      </w:r>
    </w:p>
    <w:p w:rsidR="00337E0D" w:rsidRPr="00337E0D" w:rsidRDefault="00337E0D" w:rsidP="00337E0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40"/>
          <w:tab w:val="right" w:pos="9360"/>
        </w:tabs>
        <w:rPr>
          <w:rFonts w:ascii="Times New Roman" w:hAnsi="Times New Roman"/>
          <w:sz w:val="20"/>
        </w:rPr>
      </w:pPr>
      <w:r w:rsidRPr="00337E0D">
        <w:rPr>
          <w:rFonts w:ascii="Times New Roman" w:hAnsi="Times New Roman"/>
          <w:sz w:val="20"/>
        </w:rPr>
        <w:t>Live or work in DC</w:t>
      </w:r>
      <w:r w:rsidRPr="00337E0D">
        <w:rPr>
          <w:rFonts w:ascii="Times New Roman" w:hAnsi="Times New Roman"/>
          <w:sz w:val="20"/>
        </w:rPr>
        <w:tab/>
        <w:t>DCBF staff initials</w:t>
      </w:r>
      <w:r w:rsidRPr="00337E0D">
        <w:rPr>
          <w:rFonts w:ascii="Times New Roman" w:hAnsi="Times New Roman"/>
          <w:sz w:val="20"/>
          <w:u w:val="single"/>
        </w:rPr>
        <w:tab/>
      </w:r>
    </w:p>
    <w:p w:rsidR="00337E0D" w:rsidRPr="00337E0D" w:rsidRDefault="00337E0D" w:rsidP="00337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0"/>
        </w:rPr>
      </w:pPr>
    </w:p>
    <w:p w:rsidR="001332D8" w:rsidRPr="001332D8" w:rsidRDefault="001332D8" w:rsidP="001332D8">
      <w:pPr>
        <w:ind w:left="-720" w:right="-720"/>
        <w:rPr>
          <w:rFonts w:ascii="Times New Roman" w:hAnsi="Times New Roman"/>
        </w:rPr>
      </w:pPr>
    </w:p>
    <w:sectPr w:rsidR="001332D8" w:rsidRPr="001332D8" w:rsidSect="001332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63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908" w:rsidRDefault="00014908" w:rsidP="00883855">
      <w:r>
        <w:separator/>
      </w:r>
    </w:p>
  </w:endnote>
  <w:endnote w:type="continuationSeparator" w:id="0">
    <w:p w:rsidR="00014908" w:rsidRDefault="00014908" w:rsidP="0088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7D0" w:rsidRDefault="00585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7D0" w:rsidRDefault="005857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7D0" w:rsidRDefault="00585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908" w:rsidRDefault="00014908" w:rsidP="00883855">
      <w:r>
        <w:separator/>
      </w:r>
    </w:p>
  </w:footnote>
  <w:footnote w:type="continuationSeparator" w:id="0">
    <w:p w:rsidR="00014908" w:rsidRDefault="00014908" w:rsidP="00883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7D0" w:rsidRDefault="005857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7D0" w:rsidRDefault="005857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855" w:rsidRDefault="00290A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0">
              <wp:simplePos x="0" y="0"/>
              <wp:positionH relativeFrom="column">
                <wp:posOffset>1562735</wp:posOffset>
              </wp:positionH>
              <wp:positionV relativeFrom="page">
                <wp:posOffset>603250</wp:posOffset>
              </wp:positionV>
              <wp:extent cx="4038600" cy="457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855" w:rsidRPr="000619FA" w:rsidRDefault="007A4B81" w:rsidP="00883855">
                          <w:pPr>
                            <w:pStyle w:val="BasicParagraph"/>
                            <w:tabs>
                              <w:tab w:val="left" w:pos="2640"/>
                              <w:tab w:val="left" w:pos="4800"/>
                            </w:tabs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80 M Street</w:t>
                          </w:r>
                          <w:r w:rsidR="007F3A85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SE</w:t>
                          </w:r>
                          <w:r w:rsidR="005857D0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, Suite 100</w:t>
                          </w:r>
                          <w:r w:rsidR="00883855"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 w:rsidR="00883855"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P | 202-467-3750</w:t>
                          </w:r>
                        </w:p>
                        <w:p w:rsidR="00883855" w:rsidRPr="000619FA" w:rsidRDefault="00883855" w:rsidP="00883855">
                          <w:pPr>
                            <w:pStyle w:val="BasicParagraph"/>
                            <w:tabs>
                              <w:tab w:val="left" w:pos="2640"/>
                              <w:tab w:val="left" w:pos="4800"/>
                            </w:tabs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</w:pP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Washington, DC </w:t>
                          </w:r>
                          <w:r w:rsidR="007A4B81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20003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 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> </w:t>
                          </w:r>
                          <w:r w:rsidR="007A4B81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www.dcbarfoundation.org 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ab/>
                          </w:r>
                          <w:r w:rsidRPr="000619FA">
                            <w:rPr>
                              <w:rFonts w:ascii="Arial" w:hAnsi="Arial" w:cs="HelveticaNeueLTStd-Roman"/>
                              <w:spacing w:val="5"/>
                              <w:sz w:val="16"/>
                              <w:szCs w:val="16"/>
                            </w:rPr>
                            <w:t>F |</w:t>
                          </w:r>
                          <w:r w:rsidRPr="000619FA">
                            <w:rPr>
                              <w:rFonts w:ascii="Arial" w:hAnsi="Arial" w:cs="HelveticaNeueLTStd-Roman"/>
                              <w:sz w:val="16"/>
                              <w:szCs w:val="16"/>
                            </w:rPr>
                            <w:t xml:space="preserve"> 202-467-3753</w:t>
                          </w:r>
                        </w:p>
                        <w:p w:rsidR="00883855" w:rsidRPr="000619FA" w:rsidRDefault="00883855" w:rsidP="00883855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3.05pt;margin-top:47.5pt;width:318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U+sAIAALk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" o:allowoverlap="f" filled="f" stroked="f">
              <v:textbox inset=",7.2pt,,7.2pt">
                <w:txbxContent>
                  <w:p w:rsidR="00883855" w:rsidRPr="000619FA" w:rsidRDefault="007A4B81" w:rsidP="00883855">
                    <w:pPr>
                      <w:pStyle w:val="BasicParagraph"/>
                      <w:tabs>
                        <w:tab w:val="left" w:pos="2640"/>
                        <w:tab w:val="left" w:pos="4800"/>
                      </w:tabs>
                      <w:rPr>
                        <w:rFonts w:ascii="Arial" w:hAnsi="Arial" w:cs="HelveticaNeueLTStd-Roman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HelveticaNeueLTStd-Roman"/>
                        <w:sz w:val="16"/>
                        <w:szCs w:val="16"/>
                      </w:rPr>
                      <w:t>80 M Street</w:t>
                    </w:r>
                    <w:r w:rsidR="007F3A85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SE</w:t>
                    </w:r>
                    <w:r w:rsidR="005857D0">
                      <w:rPr>
                        <w:rFonts w:ascii="Arial" w:hAnsi="Arial" w:cs="HelveticaNeueLTStd-Roman"/>
                        <w:sz w:val="16"/>
                        <w:szCs w:val="16"/>
                      </w:rPr>
                      <w:t>, Suite 100</w:t>
                    </w:r>
                    <w:r w:rsidR="00883855"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 w:rsidR="00883855"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P | 202-467-3750</w:t>
                    </w:r>
                  </w:p>
                  <w:p w:rsidR="00883855" w:rsidRPr="000619FA" w:rsidRDefault="00883855" w:rsidP="00883855">
                    <w:pPr>
                      <w:pStyle w:val="BasicParagraph"/>
                      <w:tabs>
                        <w:tab w:val="left" w:pos="2640"/>
                        <w:tab w:val="left" w:pos="4800"/>
                      </w:tabs>
                      <w:rPr>
                        <w:rFonts w:ascii="Arial" w:hAnsi="Arial" w:cs="HelveticaNeueLTStd-Roman"/>
                        <w:sz w:val="16"/>
                        <w:szCs w:val="16"/>
                      </w:rPr>
                    </w:pP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Washington, DC </w:t>
                    </w:r>
                    <w:r w:rsidR="007A4B81">
                      <w:rPr>
                        <w:rFonts w:ascii="Arial" w:hAnsi="Arial" w:cs="HelveticaNeueLTStd-Roman"/>
                        <w:sz w:val="16"/>
                        <w:szCs w:val="16"/>
                      </w:rPr>
                      <w:t>20003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 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> </w:t>
                    </w:r>
                    <w:r w:rsidR="007A4B81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      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www.dcbarfoundation.org 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ab/>
                    </w:r>
                    <w:r w:rsidRPr="000619FA">
                      <w:rPr>
                        <w:rFonts w:ascii="Arial" w:hAnsi="Arial" w:cs="HelveticaNeueLTStd-Roman"/>
                        <w:spacing w:val="5"/>
                        <w:sz w:val="16"/>
                        <w:szCs w:val="16"/>
                      </w:rPr>
                      <w:t>F |</w:t>
                    </w:r>
                    <w:r w:rsidRPr="000619FA">
                      <w:rPr>
                        <w:rFonts w:ascii="Arial" w:hAnsi="Arial" w:cs="HelveticaNeueLTStd-Roman"/>
                        <w:sz w:val="16"/>
                        <w:szCs w:val="16"/>
                      </w:rPr>
                      <w:t xml:space="preserve"> 202-467-3753</w:t>
                    </w:r>
                  </w:p>
                  <w:p w:rsidR="00883855" w:rsidRPr="000619FA" w:rsidRDefault="00883855" w:rsidP="00883855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7216" behindDoc="1" locked="1" layoutInCell="1" allowOverlap="0">
          <wp:simplePos x="0" y="0"/>
          <wp:positionH relativeFrom="column">
            <wp:posOffset>-410845</wp:posOffset>
          </wp:positionH>
          <wp:positionV relativeFrom="page">
            <wp:posOffset>411480</wp:posOffset>
          </wp:positionV>
          <wp:extent cx="1841500" cy="622300"/>
          <wp:effectExtent l="0" t="0" r="6350" b="6350"/>
          <wp:wrapNone/>
          <wp:docPr id="13" name="Picture 15" descr="DCBF-FinalLogo-123U-o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CBF-FinalLogo-123U-o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12004"/>
    <w:multiLevelType w:val="hybridMultilevel"/>
    <w:tmpl w:val="E6E46F5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22623C3"/>
    <w:multiLevelType w:val="hybridMultilevel"/>
    <w:tmpl w:val="4E9E6602"/>
    <w:lvl w:ilvl="0" w:tplc="F41A368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08"/>
    <w:rsid w:val="00014908"/>
    <w:rsid w:val="000619FA"/>
    <w:rsid w:val="00131975"/>
    <w:rsid w:val="001332D8"/>
    <w:rsid w:val="001E483F"/>
    <w:rsid w:val="001F3C89"/>
    <w:rsid w:val="00245246"/>
    <w:rsid w:val="00290A55"/>
    <w:rsid w:val="00293F26"/>
    <w:rsid w:val="00337E0D"/>
    <w:rsid w:val="0040606B"/>
    <w:rsid w:val="0043449C"/>
    <w:rsid w:val="00505B08"/>
    <w:rsid w:val="0053628F"/>
    <w:rsid w:val="0056485E"/>
    <w:rsid w:val="00567DC4"/>
    <w:rsid w:val="005857D0"/>
    <w:rsid w:val="0059532B"/>
    <w:rsid w:val="005C25F4"/>
    <w:rsid w:val="006B243F"/>
    <w:rsid w:val="006E45C0"/>
    <w:rsid w:val="00703D70"/>
    <w:rsid w:val="007A4B81"/>
    <w:rsid w:val="007B2581"/>
    <w:rsid w:val="007D515B"/>
    <w:rsid w:val="007F3A85"/>
    <w:rsid w:val="00830F7C"/>
    <w:rsid w:val="0088107A"/>
    <w:rsid w:val="00883855"/>
    <w:rsid w:val="008850C0"/>
    <w:rsid w:val="00895FF8"/>
    <w:rsid w:val="008B2245"/>
    <w:rsid w:val="008F70AE"/>
    <w:rsid w:val="0096339D"/>
    <w:rsid w:val="00992E42"/>
    <w:rsid w:val="00A745EC"/>
    <w:rsid w:val="00AC2C22"/>
    <w:rsid w:val="00B2013F"/>
    <w:rsid w:val="00B34465"/>
    <w:rsid w:val="00B536FB"/>
    <w:rsid w:val="00C47D73"/>
    <w:rsid w:val="00DB2A4A"/>
    <w:rsid w:val="00DE6F9B"/>
    <w:rsid w:val="00E16033"/>
    <w:rsid w:val="00E84014"/>
    <w:rsid w:val="00F71972"/>
    <w:rsid w:val="00FF37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2F930FE4-A925-4504-8F15-AFDE6EC8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908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rsid w:val="00992E42"/>
    <w:pPr>
      <w:tabs>
        <w:tab w:val="right" w:leader="dot" w:pos="8630"/>
      </w:tabs>
      <w:spacing w:line="360" w:lineRule="auto"/>
      <w:ind w:right="-1440"/>
    </w:pPr>
    <w:rPr>
      <w:rFonts w:ascii="Verdana" w:eastAsia="Times" w:hAnsi="Verdana"/>
      <w:b/>
      <w:noProof/>
      <w:szCs w:val="28"/>
    </w:rPr>
  </w:style>
  <w:style w:type="paragraph" w:styleId="BalloonText">
    <w:name w:val="Balloon Text"/>
    <w:basedOn w:val="Normal"/>
    <w:semiHidden/>
    <w:rsid w:val="00992E4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B24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855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link w:val="Header"/>
    <w:uiPriority w:val="99"/>
    <w:rsid w:val="008838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3855"/>
    <w:pPr>
      <w:tabs>
        <w:tab w:val="center" w:pos="4680"/>
        <w:tab w:val="right" w:pos="9360"/>
      </w:tabs>
    </w:pPr>
    <w:rPr>
      <w:szCs w:val="24"/>
    </w:rPr>
  </w:style>
  <w:style w:type="character" w:customStyle="1" w:styleId="FooterChar">
    <w:name w:val="Footer Char"/>
    <w:link w:val="Footer"/>
    <w:uiPriority w:val="99"/>
    <w:rsid w:val="0088385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49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CBF%20Admin\Templates\Letterhead\DCBF%20Letterhead_No%20Board%20(WeWor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DCBF Letterhead_No Board (WeWork)</Template>
  <TotalTime>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Age Graphics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LRAP Admin</dc:creator>
  <cp:keywords/>
  <cp:lastModifiedBy>Greer Richey</cp:lastModifiedBy>
  <cp:revision>5</cp:revision>
  <cp:lastPrinted>2014-11-03T22:59:00Z</cp:lastPrinted>
  <dcterms:created xsi:type="dcterms:W3CDTF">2018-05-15T21:26:00Z</dcterms:created>
  <dcterms:modified xsi:type="dcterms:W3CDTF">2019-05-29T15:23:00Z</dcterms:modified>
</cp:coreProperties>
</file>