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E42" w:rsidRDefault="00992E42" w:rsidP="008850C0">
      <w:pPr>
        <w:rPr>
          <w:rFonts w:ascii="Times New Roman" w:hAnsi="Times New Roman"/>
        </w:rPr>
      </w:pPr>
    </w:p>
    <w:p w:rsidR="00412621" w:rsidRDefault="00412621" w:rsidP="008850C0">
      <w:pPr>
        <w:rPr>
          <w:rFonts w:ascii="Times New Roman" w:hAnsi="Times New Roman"/>
        </w:rPr>
      </w:pPr>
    </w:p>
    <w:p w:rsidR="00660C11" w:rsidRPr="00B30FEB" w:rsidRDefault="00660C11" w:rsidP="00660C11">
      <w:pPr>
        <w:jc w:val="center"/>
        <w:rPr>
          <w:rFonts w:ascii="Arial" w:hAnsi="Arial" w:cs="Arial"/>
          <w:b/>
          <w:sz w:val="28"/>
          <w:szCs w:val="28"/>
        </w:rPr>
      </w:pPr>
      <w:r w:rsidRPr="00B30FEB">
        <w:rPr>
          <w:rFonts w:ascii="Arial" w:hAnsi="Arial" w:cs="Arial"/>
          <w:b/>
          <w:sz w:val="28"/>
          <w:szCs w:val="28"/>
        </w:rPr>
        <w:t>GRANT ADJUSTMENT REQUEST</w:t>
      </w:r>
    </w:p>
    <w:p w:rsidR="00412621" w:rsidRPr="00B30FEB" w:rsidRDefault="00660C11" w:rsidP="00660C11">
      <w:pPr>
        <w:jc w:val="center"/>
        <w:rPr>
          <w:rFonts w:ascii="Arial" w:hAnsi="Arial" w:cs="Arial"/>
          <w:b/>
          <w:sz w:val="28"/>
          <w:szCs w:val="28"/>
        </w:rPr>
      </w:pPr>
      <w:r w:rsidRPr="00B30FEB">
        <w:rPr>
          <w:rFonts w:ascii="Arial" w:hAnsi="Arial" w:cs="Arial"/>
          <w:b/>
          <w:sz w:val="28"/>
          <w:szCs w:val="28"/>
        </w:rPr>
        <w:t xml:space="preserve"> </w:t>
      </w:r>
      <w:r w:rsidR="00287C09">
        <w:rPr>
          <w:rFonts w:ascii="Arial" w:hAnsi="Arial" w:cs="Arial"/>
          <w:b/>
          <w:sz w:val="28"/>
          <w:szCs w:val="28"/>
        </w:rPr>
        <w:t>CIVIL LEGAL COUNSEL PROJECTS</w:t>
      </w:r>
      <w:r w:rsidRPr="00B30FEB">
        <w:rPr>
          <w:rFonts w:ascii="Arial" w:hAnsi="Arial" w:cs="Arial"/>
          <w:b/>
          <w:sz w:val="28"/>
          <w:szCs w:val="28"/>
        </w:rPr>
        <w:t xml:space="preserve"> PROGRAM</w:t>
      </w:r>
    </w:p>
    <w:p w:rsidR="00412621" w:rsidRDefault="00412621" w:rsidP="00412621">
      <w:pPr>
        <w:rPr>
          <w:rFonts w:ascii="Times New Roman" w:hAnsi="Times New Roman"/>
        </w:rPr>
      </w:pPr>
    </w:p>
    <w:tbl>
      <w:tblPr>
        <w:tblStyle w:val="TableGrid"/>
        <w:tblW w:w="9450" w:type="dxa"/>
        <w:jc w:val="center"/>
        <w:tblLook w:val="04A0" w:firstRow="1" w:lastRow="0" w:firstColumn="1" w:lastColumn="0" w:noHBand="0" w:noVBand="1"/>
      </w:tblPr>
      <w:tblGrid>
        <w:gridCol w:w="3685"/>
        <w:gridCol w:w="5765"/>
      </w:tblGrid>
      <w:tr w:rsidR="00412621" w:rsidRPr="0012612A" w:rsidTr="00591DB7">
        <w:trPr>
          <w:trHeight w:val="593"/>
          <w:jc w:val="center"/>
        </w:trPr>
        <w:tc>
          <w:tcPr>
            <w:tcW w:w="3685" w:type="dxa"/>
          </w:tcPr>
          <w:p w:rsidR="00412621" w:rsidRPr="00B30FEB" w:rsidRDefault="00591DB7" w:rsidP="00591DB7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GRANTEE</w:t>
            </w:r>
            <w:r w:rsidR="00412621" w:rsidRPr="00B30FE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765" w:type="dxa"/>
          </w:tcPr>
          <w:p w:rsidR="00412621" w:rsidRPr="0012612A" w:rsidRDefault="00412621" w:rsidP="00412621">
            <w:pPr>
              <w:rPr>
                <w:rFonts w:ascii="Times New Roman" w:hAnsi="Times New Roman"/>
              </w:rPr>
            </w:pPr>
          </w:p>
        </w:tc>
      </w:tr>
      <w:tr w:rsidR="00412621" w:rsidRPr="0012612A" w:rsidTr="00591DB7">
        <w:trPr>
          <w:trHeight w:val="575"/>
          <w:jc w:val="center"/>
        </w:trPr>
        <w:tc>
          <w:tcPr>
            <w:tcW w:w="3685" w:type="dxa"/>
          </w:tcPr>
          <w:p w:rsidR="00412621" w:rsidRPr="00B30FEB" w:rsidRDefault="00660C11" w:rsidP="00955DFB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PROJECT TITLE</w:t>
            </w:r>
            <w:r w:rsidR="00412621" w:rsidRPr="00B30FE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765" w:type="dxa"/>
          </w:tcPr>
          <w:p w:rsidR="00412621" w:rsidRPr="0012612A" w:rsidRDefault="00412621" w:rsidP="00955DFB">
            <w:pPr>
              <w:rPr>
                <w:rFonts w:ascii="Times New Roman" w:hAnsi="Times New Roman"/>
              </w:rPr>
            </w:pPr>
          </w:p>
        </w:tc>
      </w:tr>
      <w:tr w:rsidR="00412621" w:rsidRPr="0012612A" w:rsidTr="00591DB7">
        <w:trPr>
          <w:trHeight w:val="1115"/>
          <w:jc w:val="center"/>
        </w:trPr>
        <w:tc>
          <w:tcPr>
            <w:tcW w:w="3685" w:type="dxa"/>
          </w:tcPr>
          <w:p w:rsidR="00412621" w:rsidRPr="00B30FEB" w:rsidRDefault="00660C11" w:rsidP="00955DFB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CONTACT INFORMATION</w:t>
            </w:r>
            <w:r w:rsidR="00412621" w:rsidRPr="00B30FEB">
              <w:rPr>
                <w:rFonts w:ascii="Arial" w:hAnsi="Arial" w:cs="Arial"/>
                <w:b/>
              </w:rPr>
              <w:t>:</w:t>
            </w:r>
          </w:p>
          <w:p w:rsidR="00660C11" w:rsidRPr="00D22F89" w:rsidRDefault="00591DB7" w:rsidP="00591DB7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Include n</w:t>
            </w:r>
            <w:r w:rsidR="00660C11" w:rsidRPr="00D22F89">
              <w:rPr>
                <w:rFonts w:ascii="Arial" w:hAnsi="Arial" w:cs="Arial"/>
              </w:rPr>
              <w:t>ame, title, phone number</w:t>
            </w:r>
            <w:r w:rsidRPr="00D22F89">
              <w:rPr>
                <w:rFonts w:ascii="Arial" w:hAnsi="Arial" w:cs="Arial"/>
              </w:rPr>
              <w:t>,</w:t>
            </w:r>
            <w:r w:rsidR="00660C11" w:rsidRPr="00D22F89">
              <w:rPr>
                <w:rFonts w:ascii="Arial" w:hAnsi="Arial" w:cs="Arial"/>
              </w:rPr>
              <w:t xml:space="preserve"> &amp; email address</w:t>
            </w:r>
            <w:r w:rsidRPr="00D22F89">
              <w:rPr>
                <w:rFonts w:ascii="Arial" w:hAnsi="Arial" w:cs="Arial"/>
              </w:rPr>
              <w:t>.</w:t>
            </w:r>
          </w:p>
        </w:tc>
        <w:tc>
          <w:tcPr>
            <w:tcW w:w="5765" w:type="dxa"/>
          </w:tcPr>
          <w:p w:rsidR="00412621" w:rsidRPr="0012612A" w:rsidRDefault="00412621" w:rsidP="00955DFB">
            <w:pPr>
              <w:rPr>
                <w:rFonts w:ascii="Times New Roman" w:hAnsi="Times New Roman"/>
              </w:rPr>
            </w:pPr>
          </w:p>
        </w:tc>
      </w:tr>
      <w:tr w:rsidR="00412621" w:rsidRPr="0012612A" w:rsidTr="00591DB7">
        <w:trPr>
          <w:jc w:val="center"/>
        </w:trPr>
        <w:tc>
          <w:tcPr>
            <w:tcW w:w="3685" w:type="dxa"/>
          </w:tcPr>
          <w:p w:rsidR="00412621" w:rsidRPr="00B30FEB" w:rsidRDefault="00660C11" w:rsidP="00955DFB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NATURE OF ADJUSTMENT:</w:t>
            </w:r>
          </w:p>
        </w:tc>
        <w:tc>
          <w:tcPr>
            <w:tcW w:w="5765" w:type="dxa"/>
          </w:tcPr>
          <w:p w:rsidR="00660C11" w:rsidRPr="00D22F89" w:rsidRDefault="00660C11" w:rsidP="00660C11">
            <w:pPr>
              <w:rPr>
                <w:rFonts w:ascii="Arial" w:hAnsi="Arial" w:cs="Arial"/>
              </w:rPr>
            </w:pPr>
            <w:r w:rsidRPr="00B30FEB">
              <w:rPr>
                <w:rFonts w:ascii="Arial" w:hAnsi="Arial" w:cs="Arial"/>
              </w:rPr>
              <w:t xml:space="preserve">□ </w:t>
            </w:r>
            <w:r w:rsidRPr="00D22F89">
              <w:rPr>
                <w:rFonts w:ascii="Arial" w:hAnsi="Arial" w:cs="Arial"/>
              </w:rPr>
              <w:t xml:space="preserve">Budget Reallocation. Complete Section A and C, and submit a </w:t>
            </w:r>
            <w:r w:rsidR="000B053C" w:rsidRPr="00D22F89">
              <w:rPr>
                <w:rFonts w:ascii="Arial" w:hAnsi="Arial" w:cs="Arial"/>
              </w:rPr>
              <w:t>R</w:t>
            </w:r>
            <w:r w:rsidRPr="00D22F89">
              <w:rPr>
                <w:rFonts w:ascii="Arial" w:hAnsi="Arial" w:cs="Arial"/>
              </w:rPr>
              <w:t xml:space="preserve">evised Project Budget </w:t>
            </w:r>
            <w:r w:rsidR="000B053C" w:rsidRPr="00D22F89">
              <w:rPr>
                <w:rFonts w:ascii="Arial" w:hAnsi="Arial" w:cs="Arial"/>
              </w:rPr>
              <w:t>f</w:t>
            </w:r>
            <w:r w:rsidRPr="00D22F89">
              <w:rPr>
                <w:rFonts w:ascii="Arial" w:hAnsi="Arial" w:cs="Arial"/>
              </w:rPr>
              <w:t>orm.</w:t>
            </w:r>
          </w:p>
          <w:p w:rsidR="00660C11" w:rsidRPr="00D22F89" w:rsidRDefault="00660C11" w:rsidP="00660C11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□ Change in Project Staffing. Complete Section B and C, and submit staff resumes.</w:t>
            </w:r>
          </w:p>
          <w:p w:rsidR="00660C11" w:rsidRPr="00D22F89" w:rsidRDefault="00660C11" w:rsidP="00660C11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□ Extension. Complete Section C.</w:t>
            </w:r>
          </w:p>
          <w:p w:rsidR="00660C11" w:rsidRPr="00D22F89" w:rsidRDefault="00660C11" w:rsidP="00955DFB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 xml:space="preserve">□ Performance Measures. Complete Section C, and submit a </w:t>
            </w:r>
            <w:r w:rsidR="000B053C" w:rsidRPr="00D22F89">
              <w:rPr>
                <w:rFonts w:ascii="Arial" w:hAnsi="Arial" w:cs="Arial"/>
              </w:rPr>
              <w:t>R</w:t>
            </w:r>
            <w:r w:rsidRPr="00D22F89">
              <w:rPr>
                <w:rFonts w:ascii="Arial" w:hAnsi="Arial" w:cs="Arial"/>
              </w:rPr>
              <w:t xml:space="preserve">evised Performance Measures </w:t>
            </w:r>
            <w:r w:rsidR="000B053C" w:rsidRPr="00D22F89">
              <w:rPr>
                <w:rFonts w:ascii="Arial" w:hAnsi="Arial" w:cs="Arial"/>
              </w:rPr>
              <w:t>f</w:t>
            </w:r>
            <w:r w:rsidRPr="00D22F89">
              <w:rPr>
                <w:rFonts w:ascii="Arial" w:hAnsi="Arial" w:cs="Arial"/>
              </w:rPr>
              <w:t xml:space="preserve">orm. </w:t>
            </w:r>
          </w:p>
          <w:p w:rsidR="00412621" w:rsidRPr="00B30FEB" w:rsidRDefault="00660C11" w:rsidP="008653DD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□ Other. Complete Section C, and submit any necessary documents.</w:t>
            </w:r>
          </w:p>
        </w:tc>
      </w:tr>
    </w:tbl>
    <w:p w:rsidR="00C073C2" w:rsidRDefault="00C073C2"/>
    <w:tbl>
      <w:tblPr>
        <w:tblStyle w:val="TableGrid"/>
        <w:tblW w:w="9450" w:type="dxa"/>
        <w:jc w:val="center"/>
        <w:tblLook w:val="04A0" w:firstRow="1" w:lastRow="0" w:firstColumn="1" w:lastColumn="0" w:noHBand="0" w:noVBand="1"/>
      </w:tblPr>
      <w:tblGrid>
        <w:gridCol w:w="2429"/>
        <w:gridCol w:w="2069"/>
        <w:gridCol w:w="2249"/>
        <w:gridCol w:w="2703"/>
      </w:tblGrid>
      <w:tr w:rsidR="00660C11" w:rsidRPr="0012612A" w:rsidTr="008653DD">
        <w:trPr>
          <w:jc w:val="center"/>
        </w:trPr>
        <w:tc>
          <w:tcPr>
            <w:tcW w:w="9450" w:type="dxa"/>
            <w:gridSpan w:val="4"/>
          </w:tcPr>
          <w:p w:rsidR="00660C11" w:rsidRPr="00B30FEB" w:rsidRDefault="00660C11" w:rsidP="00955DFB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SECTION A: BUDGET REALLOCATION SUMMARY</w:t>
            </w:r>
          </w:p>
        </w:tc>
      </w:tr>
      <w:tr w:rsidR="00660C11" w:rsidRPr="0012612A" w:rsidTr="008653DD">
        <w:trPr>
          <w:jc w:val="center"/>
        </w:trPr>
        <w:tc>
          <w:tcPr>
            <w:tcW w:w="2425" w:type="dxa"/>
          </w:tcPr>
          <w:p w:rsidR="00660C11" w:rsidRPr="00B30FEB" w:rsidRDefault="00660C11" w:rsidP="00955DF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Budget Category</w:t>
            </w:r>
          </w:p>
        </w:tc>
        <w:tc>
          <w:tcPr>
            <w:tcW w:w="2070" w:type="dxa"/>
          </w:tcPr>
          <w:p w:rsidR="00660C11" w:rsidRPr="00B30FEB" w:rsidRDefault="00660C11" w:rsidP="00C073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Original Budget</w:t>
            </w:r>
          </w:p>
        </w:tc>
        <w:tc>
          <w:tcPr>
            <w:tcW w:w="2250" w:type="dxa"/>
          </w:tcPr>
          <w:p w:rsidR="00660C11" w:rsidRPr="00B30FEB" w:rsidRDefault="00660C11" w:rsidP="00C073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Requested Budget</w:t>
            </w:r>
          </w:p>
        </w:tc>
        <w:tc>
          <w:tcPr>
            <w:tcW w:w="2705" w:type="dxa"/>
          </w:tcPr>
          <w:p w:rsidR="00660C11" w:rsidRPr="00B30FEB" w:rsidRDefault="00660C11" w:rsidP="00C073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Change Requested (+/-)</w:t>
            </w:r>
          </w:p>
        </w:tc>
      </w:tr>
      <w:tr w:rsidR="008653DD" w:rsidRPr="0012612A" w:rsidTr="008653DD">
        <w:trPr>
          <w:jc w:val="center"/>
        </w:trPr>
        <w:tc>
          <w:tcPr>
            <w:tcW w:w="9450" w:type="dxa"/>
            <w:gridSpan w:val="4"/>
          </w:tcPr>
          <w:p w:rsidR="008653DD" w:rsidRPr="00D22F89" w:rsidRDefault="008653DD" w:rsidP="008653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22F89">
              <w:rPr>
                <w:rFonts w:ascii="Arial" w:hAnsi="Arial" w:cs="Arial"/>
                <w:b/>
                <w:sz w:val="22"/>
                <w:szCs w:val="22"/>
              </w:rPr>
              <w:t>Personnel Costs</w:t>
            </w:r>
          </w:p>
        </w:tc>
      </w:tr>
      <w:tr w:rsidR="00660C11" w:rsidRPr="0012612A" w:rsidTr="008653DD">
        <w:trPr>
          <w:jc w:val="center"/>
        </w:trPr>
        <w:tc>
          <w:tcPr>
            <w:tcW w:w="2425" w:type="dxa"/>
          </w:tcPr>
          <w:p w:rsidR="00660C11" w:rsidRPr="00B30FEB" w:rsidRDefault="00C073C2" w:rsidP="00955DFB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Attorney Salaries</w:t>
            </w:r>
          </w:p>
        </w:tc>
        <w:tc>
          <w:tcPr>
            <w:tcW w:w="207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C11" w:rsidRPr="0012612A" w:rsidTr="008653DD">
        <w:trPr>
          <w:jc w:val="center"/>
        </w:trPr>
        <w:tc>
          <w:tcPr>
            <w:tcW w:w="2425" w:type="dxa"/>
          </w:tcPr>
          <w:p w:rsidR="00660C11" w:rsidRPr="00B30FEB" w:rsidRDefault="00C073C2" w:rsidP="00955DFB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Paralegals Salaries</w:t>
            </w:r>
          </w:p>
        </w:tc>
        <w:tc>
          <w:tcPr>
            <w:tcW w:w="207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C11" w:rsidRPr="0012612A" w:rsidTr="008653DD">
        <w:trPr>
          <w:jc w:val="center"/>
        </w:trPr>
        <w:tc>
          <w:tcPr>
            <w:tcW w:w="2425" w:type="dxa"/>
          </w:tcPr>
          <w:p w:rsidR="00660C11" w:rsidRPr="00B30FEB" w:rsidRDefault="00C073C2" w:rsidP="00955DFB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Other Personnel Salaries</w:t>
            </w:r>
          </w:p>
        </w:tc>
        <w:tc>
          <w:tcPr>
            <w:tcW w:w="207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C11" w:rsidRPr="0012612A" w:rsidTr="008653DD">
        <w:trPr>
          <w:jc w:val="center"/>
        </w:trPr>
        <w:tc>
          <w:tcPr>
            <w:tcW w:w="2425" w:type="dxa"/>
          </w:tcPr>
          <w:p w:rsidR="00660C11" w:rsidRPr="00B30FEB" w:rsidRDefault="008653DD" w:rsidP="00955DFB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Employee Benefits</w:t>
            </w:r>
          </w:p>
        </w:tc>
        <w:tc>
          <w:tcPr>
            <w:tcW w:w="207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660C11" w:rsidRPr="008653DD" w:rsidRDefault="00660C11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9450" w:type="dxa"/>
            <w:gridSpan w:val="4"/>
          </w:tcPr>
          <w:p w:rsidR="008653DD" w:rsidRPr="00D22F89" w:rsidRDefault="008653DD" w:rsidP="00955DF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22F89">
              <w:rPr>
                <w:rFonts w:ascii="Arial" w:hAnsi="Arial" w:cs="Arial"/>
                <w:b/>
                <w:sz w:val="22"/>
                <w:szCs w:val="22"/>
              </w:rPr>
              <w:t>Non-Personnel Costs</w:t>
            </w: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Consultants/Professional Services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Travel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Equipment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Supplies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Printing &amp; Copying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Telephone &amp; Fax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Postage &amp; Delivery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Rent &amp; Utilities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Maintenance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591DB7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Technology Costs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Dues and Fees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Insurance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Self-Assessment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Training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In-Kind Expenses</w:t>
            </w:r>
          </w:p>
        </w:tc>
        <w:tc>
          <w:tcPr>
            <w:tcW w:w="207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jc w:val="center"/>
        </w:trPr>
        <w:tc>
          <w:tcPr>
            <w:tcW w:w="2425" w:type="dxa"/>
            <w:vAlign w:val="bottom"/>
          </w:tcPr>
          <w:p w:rsidR="008653DD" w:rsidRPr="00B30FEB" w:rsidRDefault="00591DB7" w:rsidP="008653DD">
            <w:pPr>
              <w:rPr>
                <w:rFonts w:ascii="Arial" w:hAnsi="Arial" w:cs="Arial"/>
                <w:sz w:val="20"/>
                <w:szCs w:val="20"/>
              </w:rPr>
            </w:pPr>
            <w:r w:rsidRPr="00B30FEB">
              <w:rPr>
                <w:rFonts w:ascii="Arial" w:hAnsi="Arial" w:cs="Arial"/>
                <w:sz w:val="20"/>
                <w:szCs w:val="20"/>
              </w:rPr>
              <w:t>Other Costs</w:t>
            </w:r>
          </w:p>
        </w:tc>
        <w:tc>
          <w:tcPr>
            <w:tcW w:w="2070" w:type="dxa"/>
            <w:tcBorders>
              <w:bottom w:val="double" w:sz="4" w:space="0" w:color="auto"/>
            </w:tcBorders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bottom w:val="double" w:sz="4" w:space="0" w:color="auto"/>
            </w:tcBorders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3DD" w:rsidRPr="0012612A" w:rsidTr="008653DD">
        <w:trPr>
          <w:trHeight w:val="377"/>
          <w:jc w:val="center"/>
        </w:trPr>
        <w:tc>
          <w:tcPr>
            <w:tcW w:w="2425" w:type="dxa"/>
            <w:vAlign w:val="bottom"/>
          </w:tcPr>
          <w:p w:rsidR="008653DD" w:rsidRPr="00B30FEB" w:rsidRDefault="008653DD" w:rsidP="008653DD">
            <w:pPr>
              <w:jc w:val="right"/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2070" w:type="dxa"/>
            <w:tcBorders>
              <w:top w:val="double" w:sz="4" w:space="0" w:color="auto"/>
            </w:tcBorders>
            <w:vAlign w:val="bottom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double" w:sz="4" w:space="0" w:color="auto"/>
            </w:tcBorders>
            <w:vAlign w:val="bottom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double" w:sz="4" w:space="0" w:color="auto"/>
            </w:tcBorders>
            <w:vAlign w:val="bottom"/>
          </w:tcPr>
          <w:p w:rsidR="008653DD" w:rsidRPr="008653DD" w:rsidRDefault="008653DD" w:rsidP="008653DD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12621" w:rsidRDefault="00412621" w:rsidP="008850C0">
      <w:pPr>
        <w:rPr>
          <w:rFonts w:ascii="Times New Roman" w:hAnsi="Times New Roman"/>
        </w:rPr>
      </w:pPr>
    </w:p>
    <w:p w:rsidR="001332D8" w:rsidRDefault="001332D8" w:rsidP="008850C0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420"/>
        <w:gridCol w:w="3595"/>
      </w:tblGrid>
      <w:tr w:rsidR="008653DD" w:rsidTr="0049673B">
        <w:tc>
          <w:tcPr>
            <w:tcW w:w="9350" w:type="dxa"/>
            <w:gridSpan w:val="3"/>
          </w:tcPr>
          <w:p w:rsidR="008653DD" w:rsidRPr="00D22F89" w:rsidRDefault="008653DD" w:rsidP="008653DD">
            <w:pPr>
              <w:rPr>
                <w:rFonts w:ascii="Arial" w:hAnsi="Arial" w:cs="Arial"/>
                <w:b/>
              </w:rPr>
            </w:pPr>
            <w:r w:rsidRPr="00D22F89">
              <w:rPr>
                <w:rFonts w:ascii="Arial" w:hAnsi="Arial" w:cs="Arial"/>
                <w:b/>
              </w:rPr>
              <w:t>SECTION B: PROJECT STAFFING SUMMARY</w:t>
            </w:r>
          </w:p>
          <w:p w:rsidR="00591DB7" w:rsidRPr="00D22F89" w:rsidRDefault="00591DB7" w:rsidP="00591DB7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Insert additional rows if there are more than two staff changes.</w:t>
            </w:r>
          </w:p>
        </w:tc>
      </w:tr>
      <w:tr w:rsidR="008653DD" w:rsidTr="008653DD">
        <w:tc>
          <w:tcPr>
            <w:tcW w:w="2335" w:type="dxa"/>
          </w:tcPr>
          <w:p w:rsidR="008653DD" w:rsidRPr="00B30FEB" w:rsidRDefault="008653DD" w:rsidP="008653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Staff Title</w:t>
            </w:r>
          </w:p>
        </w:tc>
        <w:tc>
          <w:tcPr>
            <w:tcW w:w="3420" w:type="dxa"/>
          </w:tcPr>
          <w:p w:rsidR="008653DD" w:rsidRPr="00B30FEB" w:rsidRDefault="008653DD" w:rsidP="008653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Name of Original Staff</w:t>
            </w:r>
          </w:p>
        </w:tc>
        <w:tc>
          <w:tcPr>
            <w:tcW w:w="3595" w:type="dxa"/>
          </w:tcPr>
          <w:p w:rsidR="008653DD" w:rsidRPr="00B30FEB" w:rsidRDefault="008653DD" w:rsidP="008653D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30FEB">
              <w:rPr>
                <w:rFonts w:ascii="Arial" w:hAnsi="Arial" w:cs="Arial"/>
                <w:b/>
                <w:sz w:val="22"/>
                <w:szCs w:val="22"/>
              </w:rPr>
              <w:t>Name of New/Replacement Staff</w:t>
            </w:r>
          </w:p>
        </w:tc>
      </w:tr>
      <w:tr w:rsidR="008653DD" w:rsidTr="008653DD">
        <w:tc>
          <w:tcPr>
            <w:tcW w:w="2335" w:type="dxa"/>
          </w:tcPr>
          <w:p w:rsidR="008653DD" w:rsidRPr="008653DD" w:rsidRDefault="008653DD" w:rsidP="008653DD">
            <w:pPr>
              <w:rPr>
                <w:rFonts w:ascii="Times New Roman" w:hAnsi="Times New Roman"/>
              </w:rPr>
            </w:pPr>
          </w:p>
        </w:tc>
        <w:tc>
          <w:tcPr>
            <w:tcW w:w="3420" w:type="dxa"/>
          </w:tcPr>
          <w:p w:rsidR="008653DD" w:rsidRPr="008653DD" w:rsidRDefault="008653DD" w:rsidP="008653DD">
            <w:pPr>
              <w:rPr>
                <w:rFonts w:ascii="Times New Roman" w:hAnsi="Times New Roman"/>
              </w:rPr>
            </w:pPr>
          </w:p>
        </w:tc>
        <w:tc>
          <w:tcPr>
            <w:tcW w:w="3595" w:type="dxa"/>
          </w:tcPr>
          <w:p w:rsidR="008653DD" w:rsidRPr="008653DD" w:rsidRDefault="008653DD" w:rsidP="008653DD">
            <w:pPr>
              <w:rPr>
                <w:rFonts w:ascii="Times New Roman" w:hAnsi="Times New Roman"/>
              </w:rPr>
            </w:pPr>
          </w:p>
        </w:tc>
      </w:tr>
      <w:tr w:rsidR="008653DD" w:rsidTr="008653DD">
        <w:tc>
          <w:tcPr>
            <w:tcW w:w="2335" w:type="dxa"/>
          </w:tcPr>
          <w:p w:rsidR="008653DD" w:rsidRPr="008653DD" w:rsidRDefault="008653DD" w:rsidP="008653DD">
            <w:pPr>
              <w:rPr>
                <w:rFonts w:ascii="Times New Roman" w:hAnsi="Times New Roman"/>
              </w:rPr>
            </w:pPr>
          </w:p>
        </w:tc>
        <w:tc>
          <w:tcPr>
            <w:tcW w:w="3420" w:type="dxa"/>
          </w:tcPr>
          <w:p w:rsidR="008653DD" w:rsidRPr="008653DD" w:rsidRDefault="008653DD" w:rsidP="008653DD">
            <w:pPr>
              <w:rPr>
                <w:rFonts w:ascii="Times New Roman" w:hAnsi="Times New Roman"/>
              </w:rPr>
            </w:pPr>
          </w:p>
        </w:tc>
        <w:tc>
          <w:tcPr>
            <w:tcW w:w="3595" w:type="dxa"/>
          </w:tcPr>
          <w:p w:rsidR="008653DD" w:rsidRPr="008653DD" w:rsidRDefault="008653DD" w:rsidP="008653DD">
            <w:pPr>
              <w:rPr>
                <w:rFonts w:ascii="Times New Roman" w:hAnsi="Times New Roman"/>
              </w:rPr>
            </w:pPr>
          </w:p>
        </w:tc>
      </w:tr>
    </w:tbl>
    <w:p w:rsidR="001332D8" w:rsidRPr="001332D8" w:rsidRDefault="001332D8" w:rsidP="00591DB7">
      <w:pPr>
        <w:ind w:right="-720"/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91DB7" w:rsidTr="00463AEC">
        <w:tc>
          <w:tcPr>
            <w:tcW w:w="9350" w:type="dxa"/>
          </w:tcPr>
          <w:p w:rsidR="00591DB7" w:rsidRPr="00B30FEB" w:rsidRDefault="00591DB7" w:rsidP="00591DB7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SECTION C: EXPLANATION OF REQUESTED ADJUSTMENT</w:t>
            </w:r>
          </w:p>
        </w:tc>
      </w:tr>
      <w:tr w:rsidR="00591DB7" w:rsidTr="00591DB7">
        <w:trPr>
          <w:trHeight w:val="3572"/>
        </w:trPr>
        <w:tc>
          <w:tcPr>
            <w:tcW w:w="9350" w:type="dxa"/>
          </w:tcPr>
          <w:p w:rsidR="00591DB7" w:rsidRPr="00591DB7" w:rsidRDefault="00591DB7" w:rsidP="00463AEC">
            <w:pPr>
              <w:rPr>
                <w:rFonts w:ascii="Times New Roman" w:hAnsi="Times New Roman"/>
              </w:rPr>
            </w:pPr>
          </w:p>
        </w:tc>
      </w:tr>
    </w:tbl>
    <w:p w:rsidR="00883855" w:rsidRDefault="00883855" w:rsidP="008850C0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329"/>
        <w:gridCol w:w="2251"/>
        <w:gridCol w:w="2425"/>
      </w:tblGrid>
      <w:tr w:rsidR="00591DB7" w:rsidTr="00F03151">
        <w:tc>
          <w:tcPr>
            <w:tcW w:w="9350" w:type="dxa"/>
            <w:gridSpan w:val="4"/>
          </w:tcPr>
          <w:p w:rsidR="00591DB7" w:rsidRPr="00B30FEB" w:rsidRDefault="00591DB7" w:rsidP="008850C0">
            <w:pPr>
              <w:rPr>
                <w:rFonts w:ascii="Arial" w:hAnsi="Arial" w:cs="Arial"/>
                <w:b/>
              </w:rPr>
            </w:pPr>
            <w:r w:rsidRPr="00B30FEB">
              <w:rPr>
                <w:rFonts w:ascii="Arial" w:hAnsi="Arial" w:cs="Arial"/>
                <w:b/>
              </w:rPr>
              <w:t>AUTHORIZATION OF ADJUSTMENT</w:t>
            </w:r>
          </w:p>
        </w:tc>
      </w:tr>
      <w:tr w:rsidR="00591DB7" w:rsidTr="006A796C">
        <w:tc>
          <w:tcPr>
            <w:tcW w:w="9350" w:type="dxa"/>
            <w:gridSpan w:val="4"/>
          </w:tcPr>
          <w:p w:rsidR="00591DB7" w:rsidRPr="00D22F89" w:rsidRDefault="00591DB7" w:rsidP="008850C0">
            <w:pPr>
              <w:rPr>
                <w:rFonts w:ascii="Arial" w:hAnsi="Arial" w:cs="Arial"/>
                <w:b/>
              </w:rPr>
            </w:pPr>
            <w:r w:rsidRPr="00D22F89">
              <w:rPr>
                <w:rFonts w:ascii="Arial" w:hAnsi="Arial" w:cs="Arial"/>
                <w:b/>
              </w:rPr>
              <w:t>Grantee Authorized Official</w:t>
            </w:r>
          </w:p>
        </w:tc>
      </w:tr>
      <w:tr w:rsidR="00591DB7" w:rsidTr="00591DB7">
        <w:trPr>
          <w:trHeight w:val="575"/>
        </w:trPr>
        <w:tc>
          <w:tcPr>
            <w:tcW w:w="1345" w:type="dxa"/>
          </w:tcPr>
          <w:p w:rsidR="00591DB7" w:rsidRPr="00D22F89" w:rsidRDefault="00591DB7" w:rsidP="008850C0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Signature:</w:t>
            </w:r>
          </w:p>
        </w:tc>
        <w:tc>
          <w:tcPr>
            <w:tcW w:w="3329" w:type="dxa"/>
          </w:tcPr>
          <w:p w:rsidR="00591DB7" w:rsidRPr="00D22F89" w:rsidRDefault="00591DB7" w:rsidP="008850C0">
            <w:pPr>
              <w:rPr>
                <w:rFonts w:ascii="Times New Roman" w:hAnsi="Times New Roman"/>
              </w:rPr>
            </w:pPr>
          </w:p>
        </w:tc>
        <w:tc>
          <w:tcPr>
            <w:tcW w:w="2251" w:type="dxa"/>
          </w:tcPr>
          <w:p w:rsidR="00591DB7" w:rsidRPr="00D22F89" w:rsidRDefault="00591DB7" w:rsidP="008850C0">
            <w:pPr>
              <w:rPr>
                <w:rFonts w:ascii="Arial" w:hAnsi="Arial" w:cs="Arial"/>
              </w:rPr>
            </w:pPr>
            <w:r w:rsidRPr="00D22F89">
              <w:rPr>
                <w:rFonts w:ascii="Arial" w:hAnsi="Arial" w:cs="Arial"/>
              </w:rPr>
              <w:t>Date of Submission:</w:t>
            </w:r>
          </w:p>
        </w:tc>
        <w:tc>
          <w:tcPr>
            <w:tcW w:w="2425" w:type="dxa"/>
          </w:tcPr>
          <w:p w:rsidR="00591DB7" w:rsidRPr="00D22F89" w:rsidRDefault="00591DB7" w:rsidP="008850C0">
            <w:pPr>
              <w:rPr>
                <w:rFonts w:ascii="Times New Roman" w:hAnsi="Times New Roman"/>
              </w:rPr>
            </w:pPr>
          </w:p>
        </w:tc>
      </w:tr>
      <w:tr w:rsidR="00591DB7" w:rsidTr="00BA1BD5">
        <w:tc>
          <w:tcPr>
            <w:tcW w:w="9350" w:type="dxa"/>
            <w:gridSpan w:val="4"/>
          </w:tcPr>
          <w:p w:rsidR="00591DB7" w:rsidRPr="00D22F89" w:rsidRDefault="00591DB7" w:rsidP="008850C0">
            <w:pPr>
              <w:rPr>
                <w:rFonts w:ascii="Arial" w:hAnsi="Arial" w:cs="Arial"/>
                <w:b/>
              </w:rPr>
            </w:pPr>
            <w:r w:rsidRPr="00D22F89">
              <w:rPr>
                <w:rFonts w:ascii="Arial" w:hAnsi="Arial" w:cs="Arial"/>
                <w:b/>
              </w:rPr>
              <w:t>DC Bar Foundation Grant Administrator</w:t>
            </w:r>
          </w:p>
        </w:tc>
      </w:tr>
      <w:tr w:rsidR="00591DB7" w:rsidTr="00591DB7">
        <w:trPr>
          <w:trHeight w:val="602"/>
        </w:trPr>
        <w:tc>
          <w:tcPr>
            <w:tcW w:w="1345" w:type="dxa"/>
          </w:tcPr>
          <w:p w:rsidR="00591DB7" w:rsidRPr="00B30FEB" w:rsidRDefault="00591DB7" w:rsidP="008850C0">
            <w:pPr>
              <w:rPr>
                <w:rFonts w:ascii="Arial" w:hAnsi="Arial" w:cs="Arial"/>
              </w:rPr>
            </w:pPr>
            <w:r w:rsidRPr="00B30FEB">
              <w:rPr>
                <w:rFonts w:ascii="Arial" w:hAnsi="Arial" w:cs="Arial"/>
              </w:rPr>
              <w:t>Signature:</w:t>
            </w:r>
          </w:p>
        </w:tc>
        <w:tc>
          <w:tcPr>
            <w:tcW w:w="3329" w:type="dxa"/>
          </w:tcPr>
          <w:p w:rsidR="00591DB7" w:rsidRDefault="00591DB7" w:rsidP="008850C0">
            <w:pPr>
              <w:rPr>
                <w:rFonts w:ascii="Times New Roman" w:hAnsi="Times New Roman"/>
              </w:rPr>
            </w:pPr>
          </w:p>
        </w:tc>
        <w:tc>
          <w:tcPr>
            <w:tcW w:w="2251" w:type="dxa"/>
          </w:tcPr>
          <w:p w:rsidR="00591DB7" w:rsidRPr="00B30FEB" w:rsidRDefault="00591DB7" w:rsidP="008850C0">
            <w:pPr>
              <w:rPr>
                <w:rFonts w:ascii="Arial" w:hAnsi="Arial" w:cs="Arial"/>
              </w:rPr>
            </w:pPr>
            <w:r w:rsidRPr="00B30FEB">
              <w:rPr>
                <w:rFonts w:ascii="Arial" w:hAnsi="Arial" w:cs="Arial"/>
              </w:rPr>
              <w:t>Date of Approval:</w:t>
            </w:r>
          </w:p>
        </w:tc>
        <w:tc>
          <w:tcPr>
            <w:tcW w:w="2425" w:type="dxa"/>
          </w:tcPr>
          <w:p w:rsidR="00591DB7" w:rsidRDefault="00591DB7" w:rsidP="008850C0">
            <w:pPr>
              <w:rPr>
                <w:rFonts w:ascii="Times New Roman" w:hAnsi="Times New Roman"/>
              </w:rPr>
            </w:pPr>
          </w:p>
        </w:tc>
      </w:tr>
    </w:tbl>
    <w:p w:rsidR="00591DB7" w:rsidRDefault="00591DB7" w:rsidP="008850C0">
      <w:pPr>
        <w:rPr>
          <w:rFonts w:ascii="Times New Roman" w:hAnsi="Times New Roman"/>
        </w:rPr>
      </w:pPr>
    </w:p>
    <w:p w:rsidR="00883855" w:rsidRDefault="00883855" w:rsidP="008850C0">
      <w:pPr>
        <w:rPr>
          <w:rFonts w:ascii="Times New Roman" w:hAnsi="Times New Roman"/>
        </w:rPr>
      </w:pPr>
    </w:p>
    <w:p w:rsidR="00992E42" w:rsidRPr="008850C0" w:rsidRDefault="00992E42" w:rsidP="001332D8">
      <w:pPr>
        <w:ind w:left="-720" w:right="-720"/>
        <w:rPr>
          <w:rFonts w:ascii="Times New Roman" w:hAnsi="Times New Roman"/>
        </w:rPr>
      </w:pPr>
      <w:bookmarkStart w:id="0" w:name="_GoBack"/>
      <w:bookmarkEnd w:id="0"/>
    </w:p>
    <w:sectPr w:rsidR="00992E42" w:rsidRPr="008850C0" w:rsidSect="001332D8">
      <w:footerReference w:type="default" r:id="rId6"/>
      <w:headerReference w:type="first" r:id="rId7"/>
      <w:pgSz w:w="12240" w:h="15840"/>
      <w:pgMar w:top="1440" w:right="1440" w:bottom="63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5DF" w:rsidRDefault="007B55DF" w:rsidP="00883855">
      <w:r>
        <w:separator/>
      </w:r>
    </w:p>
  </w:endnote>
  <w:endnote w:type="continuationSeparator" w:id="0">
    <w:p w:rsidR="007B55DF" w:rsidRDefault="007B55DF" w:rsidP="00883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7" w:rsidRPr="00B30FEB" w:rsidRDefault="00287C09" w:rsidP="00591DB7">
    <w:pPr>
      <w:pStyle w:val="Footer"/>
      <w:tabs>
        <w:tab w:val="left" w:pos="0"/>
      </w:tabs>
      <w:rPr>
        <w:rFonts w:ascii="Arial" w:hAnsi="Arial" w:cs="Arial"/>
      </w:rPr>
    </w:pPr>
    <w:r>
      <w:rPr>
        <w:rFonts w:ascii="Arial" w:hAnsi="Arial" w:cs="Arial"/>
      </w:rPr>
      <w:t>CLCPP</w:t>
    </w:r>
    <w:r w:rsidR="00591DB7" w:rsidRPr="00B30FEB">
      <w:rPr>
        <w:rFonts w:ascii="Arial" w:hAnsi="Arial" w:cs="Arial"/>
      </w:rPr>
      <w:t xml:space="preserve"> Grant Adjustment Request</w:t>
    </w:r>
    <w:r w:rsidR="00591DB7" w:rsidRPr="00B30FEB">
      <w:rPr>
        <w:rFonts w:ascii="Arial" w:hAnsi="Arial" w:cs="Arial"/>
      </w:rPr>
      <w:tab/>
    </w:r>
    <w:r w:rsidR="00591DB7" w:rsidRPr="00B30FEB">
      <w:rPr>
        <w:rFonts w:ascii="Arial" w:hAnsi="Arial" w:cs="Arial"/>
      </w:rPr>
      <w:tab/>
      <w:t xml:space="preserve">Page </w:t>
    </w:r>
    <w:r w:rsidR="00591DB7" w:rsidRPr="00B30FEB">
      <w:rPr>
        <w:rFonts w:ascii="Arial" w:hAnsi="Arial" w:cs="Arial"/>
        <w:bCs/>
      </w:rPr>
      <w:fldChar w:fldCharType="begin"/>
    </w:r>
    <w:r w:rsidR="00591DB7" w:rsidRPr="00B30FEB">
      <w:rPr>
        <w:rFonts w:ascii="Arial" w:hAnsi="Arial" w:cs="Arial"/>
        <w:bCs/>
      </w:rPr>
      <w:instrText xml:space="preserve"> PAGE  \* Arabic  \* MERGEFORMAT </w:instrText>
    </w:r>
    <w:r w:rsidR="00591DB7" w:rsidRPr="00B30FEB">
      <w:rPr>
        <w:rFonts w:ascii="Arial" w:hAnsi="Arial" w:cs="Arial"/>
        <w:bCs/>
      </w:rPr>
      <w:fldChar w:fldCharType="separate"/>
    </w:r>
    <w:r w:rsidR="006C313F" w:rsidRPr="00B30FEB">
      <w:rPr>
        <w:rFonts w:ascii="Arial" w:hAnsi="Arial" w:cs="Arial"/>
        <w:bCs/>
        <w:noProof/>
      </w:rPr>
      <w:t>2</w:t>
    </w:r>
    <w:r w:rsidR="00591DB7" w:rsidRPr="00B30FEB">
      <w:rPr>
        <w:rFonts w:ascii="Arial" w:hAnsi="Arial" w:cs="Arial"/>
        <w:bCs/>
      </w:rPr>
      <w:fldChar w:fldCharType="end"/>
    </w:r>
    <w:r w:rsidR="00591DB7" w:rsidRPr="00B30FEB">
      <w:rPr>
        <w:rFonts w:ascii="Arial" w:hAnsi="Arial" w:cs="Arial"/>
      </w:rPr>
      <w:t xml:space="preserve"> of </w:t>
    </w:r>
    <w:r w:rsidR="00591DB7" w:rsidRPr="00B30FEB">
      <w:rPr>
        <w:rFonts w:ascii="Arial" w:hAnsi="Arial" w:cs="Arial"/>
        <w:bCs/>
      </w:rPr>
      <w:fldChar w:fldCharType="begin"/>
    </w:r>
    <w:r w:rsidR="00591DB7" w:rsidRPr="00B30FEB">
      <w:rPr>
        <w:rFonts w:ascii="Arial" w:hAnsi="Arial" w:cs="Arial"/>
        <w:bCs/>
      </w:rPr>
      <w:instrText xml:space="preserve"> NUMPAGES  \* Arabic  \* MERGEFORMAT </w:instrText>
    </w:r>
    <w:r w:rsidR="00591DB7" w:rsidRPr="00B30FEB">
      <w:rPr>
        <w:rFonts w:ascii="Arial" w:hAnsi="Arial" w:cs="Arial"/>
        <w:bCs/>
      </w:rPr>
      <w:fldChar w:fldCharType="separate"/>
    </w:r>
    <w:r w:rsidR="006C313F" w:rsidRPr="00B30FEB">
      <w:rPr>
        <w:rFonts w:ascii="Arial" w:hAnsi="Arial" w:cs="Arial"/>
        <w:bCs/>
        <w:noProof/>
      </w:rPr>
      <w:t>2</w:t>
    </w:r>
    <w:r w:rsidR="00591DB7" w:rsidRPr="00B30FEB">
      <w:rPr>
        <w:rFonts w:ascii="Arial" w:hAnsi="Arial" w:cs="Arial"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5DF" w:rsidRDefault="007B55DF" w:rsidP="00883855">
      <w:r>
        <w:separator/>
      </w:r>
    </w:p>
  </w:footnote>
  <w:footnote w:type="continuationSeparator" w:id="0">
    <w:p w:rsidR="007B55DF" w:rsidRDefault="007B55DF" w:rsidP="00883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855" w:rsidRDefault="00290A5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0">
              <wp:simplePos x="0" y="0"/>
              <wp:positionH relativeFrom="column">
                <wp:posOffset>1562735</wp:posOffset>
              </wp:positionH>
              <wp:positionV relativeFrom="page">
                <wp:posOffset>603250</wp:posOffset>
              </wp:positionV>
              <wp:extent cx="4038600" cy="4572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855" w:rsidRPr="000619FA" w:rsidRDefault="007A4B81" w:rsidP="00883855">
                          <w:pPr>
                            <w:pStyle w:val="BasicParagraph"/>
                            <w:tabs>
                              <w:tab w:val="left" w:pos="2640"/>
                              <w:tab w:val="left" w:pos="4800"/>
                            </w:tabs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80 M Street</w:t>
                          </w:r>
                          <w:r w:rsidR="00F16005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 SE</w:t>
                          </w:r>
                          <w:r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, First Floor</w:t>
                          </w:r>
                          <w:r w:rsidR="00883855"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ab/>
                          </w:r>
                          <w:r w:rsidR="00883855"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P | 202-467-3750</w:t>
                          </w:r>
                        </w:p>
                        <w:p w:rsidR="00883855" w:rsidRPr="000619FA" w:rsidRDefault="00883855" w:rsidP="00883855">
                          <w:pPr>
                            <w:pStyle w:val="BasicParagraph"/>
                            <w:tabs>
                              <w:tab w:val="left" w:pos="2640"/>
                              <w:tab w:val="left" w:pos="4800"/>
                            </w:tabs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</w:pP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Washington, DC </w:t>
                          </w:r>
                          <w:r w:rsidR="007A4B81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20003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 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 </w:t>
                          </w:r>
                          <w:r w:rsidR="007A4B81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www.dcbarfoundation.org 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ab/>
                          </w:r>
                          <w:r w:rsidRPr="000619FA">
                            <w:rPr>
                              <w:rFonts w:ascii="Arial" w:hAnsi="Arial" w:cs="HelveticaNeueLTStd-Roman"/>
                              <w:spacing w:val="5"/>
                              <w:sz w:val="16"/>
                              <w:szCs w:val="16"/>
                            </w:rPr>
                            <w:t>F |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 202-467-3753</w:t>
                          </w:r>
                        </w:p>
                        <w:p w:rsidR="00883855" w:rsidRPr="000619FA" w:rsidRDefault="00883855" w:rsidP="00883855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3.05pt;margin-top:47.5pt;width:318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U+sAIAALk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" o:allowoverlap="f" filled="f" stroked="f">
              <v:textbox inset=",7.2pt,,7.2pt">
                <w:txbxContent>
                  <w:p w:rsidR="00883855" w:rsidRPr="000619FA" w:rsidRDefault="007A4B81" w:rsidP="00883855">
                    <w:pPr>
                      <w:pStyle w:val="BasicParagraph"/>
                      <w:tabs>
                        <w:tab w:val="left" w:pos="2640"/>
                        <w:tab w:val="left" w:pos="4800"/>
                      </w:tabs>
                      <w:rPr>
                        <w:rFonts w:ascii="Arial" w:hAnsi="Arial" w:cs="HelveticaNeueLTStd-Roman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HelveticaNeueLTStd-Roman"/>
                        <w:sz w:val="16"/>
                        <w:szCs w:val="16"/>
                      </w:rPr>
                      <w:t>80 M Street</w:t>
                    </w:r>
                    <w:r w:rsidR="00F16005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 SE</w:t>
                    </w:r>
                    <w:r>
                      <w:rPr>
                        <w:rFonts w:ascii="Arial" w:hAnsi="Arial" w:cs="HelveticaNeueLTStd-Roman"/>
                        <w:sz w:val="16"/>
                        <w:szCs w:val="16"/>
                      </w:rPr>
                      <w:t>, First Floor</w:t>
                    </w:r>
                    <w:r w:rsidR="00883855"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HelveticaNeueLTStd-Roman"/>
                        <w:sz w:val="16"/>
                        <w:szCs w:val="16"/>
                      </w:rPr>
                      <w:tab/>
                    </w:r>
                    <w:r w:rsidR="00883855"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>P | 202-467-3750</w:t>
                    </w:r>
                  </w:p>
                  <w:p w:rsidR="00883855" w:rsidRPr="000619FA" w:rsidRDefault="00883855" w:rsidP="00883855">
                    <w:pPr>
                      <w:pStyle w:val="BasicParagraph"/>
                      <w:tabs>
                        <w:tab w:val="left" w:pos="2640"/>
                        <w:tab w:val="left" w:pos="4800"/>
                      </w:tabs>
                      <w:rPr>
                        <w:rFonts w:ascii="Arial" w:hAnsi="Arial" w:cs="HelveticaNeueLTStd-Roman"/>
                        <w:sz w:val="16"/>
                        <w:szCs w:val="16"/>
                      </w:rPr>
                    </w:pP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Washington, DC </w:t>
                    </w:r>
                    <w:r w:rsidR="007A4B81">
                      <w:rPr>
                        <w:rFonts w:ascii="Arial" w:hAnsi="Arial" w:cs="HelveticaNeueLTStd-Roman"/>
                        <w:sz w:val="16"/>
                        <w:szCs w:val="16"/>
                      </w:rPr>
                      <w:t>20003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> 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> </w:t>
                    </w:r>
                    <w:r w:rsidR="007A4B81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       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www.dcbarfoundation.org 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ab/>
                    </w:r>
                    <w:r w:rsidRPr="000619FA">
                      <w:rPr>
                        <w:rFonts w:ascii="Arial" w:hAnsi="Arial" w:cs="HelveticaNeueLTStd-Roman"/>
                        <w:spacing w:val="5"/>
                        <w:sz w:val="16"/>
                        <w:szCs w:val="16"/>
                      </w:rPr>
                      <w:t>F |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 202-467-3753</w:t>
                    </w:r>
                  </w:p>
                  <w:p w:rsidR="00883855" w:rsidRPr="000619FA" w:rsidRDefault="00883855" w:rsidP="00883855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7216" behindDoc="1" locked="1" layoutInCell="1" allowOverlap="0">
          <wp:simplePos x="0" y="0"/>
          <wp:positionH relativeFrom="column">
            <wp:posOffset>-410845</wp:posOffset>
          </wp:positionH>
          <wp:positionV relativeFrom="page">
            <wp:posOffset>411480</wp:posOffset>
          </wp:positionV>
          <wp:extent cx="1841500" cy="622300"/>
          <wp:effectExtent l="0" t="0" r="6350" b="6350"/>
          <wp:wrapNone/>
          <wp:docPr id="13" name="Picture 15" descr="DCBF-FinalLogo-123U-o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CBF-FinalLogo-123U-o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C11"/>
    <w:rsid w:val="000619FA"/>
    <w:rsid w:val="000B053C"/>
    <w:rsid w:val="00131975"/>
    <w:rsid w:val="001332D8"/>
    <w:rsid w:val="001F3C89"/>
    <w:rsid w:val="00245246"/>
    <w:rsid w:val="00287C09"/>
    <w:rsid w:val="00290A55"/>
    <w:rsid w:val="00293F26"/>
    <w:rsid w:val="002F309A"/>
    <w:rsid w:val="0040606B"/>
    <w:rsid w:val="00412621"/>
    <w:rsid w:val="00505B08"/>
    <w:rsid w:val="0056485E"/>
    <w:rsid w:val="00567DC4"/>
    <w:rsid w:val="00591DB7"/>
    <w:rsid w:val="0059532B"/>
    <w:rsid w:val="005C25F4"/>
    <w:rsid w:val="00660C11"/>
    <w:rsid w:val="006B243F"/>
    <w:rsid w:val="006C313F"/>
    <w:rsid w:val="006E45C0"/>
    <w:rsid w:val="00703D70"/>
    <w:rsid w:val="007A4B81"/>
    <w:rsid w:val="007B2581"/>
    <w:rsid w:val="007B55DF"/>
    <w:rsid w:val="007D515B"/>
    <w:rsid w:val="00830F7C"/>
    <w:rsid w:val="008653DD"/>
    <w:rsid w:val="0088107A"/>
    <w:rsid w:val="00883855"/>
    <w:rsid w:val="008850C0"/>
    <w:rsid w:val="008858DD"/>
    <w:rsid w:val="00895FF8"/>
    <w:rsid w:val="008B2245"/>
    <w:rsid w:val="008F70AE"/>
    <w:rsid w:val="00992E42"/>
    <w:rsid w:val="00A745EC"/>
    <w:rsid w:val="00B2013F"/>
    <w:rsid w:val="00B30FEB"/>
    <w:rsid w:val="00B34465"/>
    <w:rsid w:val="00B536FB"/>
    <w:rsid w:val="00C073C2"/>
    <w:rsid w:val="00C47D73"/>
    <w:rsid w:val="00D22F89"/>
    <w:rsid w:val="00DB2A4A"/>
    <w:rsid w:val="00DE6F9B"/>
    <w:rsid w:val="00E16033"/>
    <w:rsid w:val="00E84014"/>
    <w:rsid w:val="00EC49D9"/>
    <w:rsid w:val="00F160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790EA"/>
  <w15:chartTrackingRefBased/>
  <w15:docId w15:val="{5252BF0B-7C38-4B35-9D11-09D47FC8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262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rsid w:val="00992E42"/>
    <w:pPr>
      <w:tabs>
        <w:tab w:val="right" w:leader="dot" w:pos="8630"/>
      </w:tabs>
      <w:spacing w:line="360" w:lineRule="auto"/>
      <w:ind w:right="-1440"/>
    </w:pPr>
    <w:rPr>
      <w:rFonts w:ascii="Verdana" w:eastAsia="Times" w:hAnsi="Verdana"/>
      <w:b/>
      <w:noProof/>
      <w:szCs w:val="28"/>
    </w:rPr>
  </w:style>
  <w:style w:type="paragraph" w:styleId="BalloonText">
    <w:name w:val="Balloon Text"/>
    <w:basedOn w:val="Normal"/>
    <w:semiHidden/>
    <w:rsid w:val="00992E4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B24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838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838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38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83855"/>
    <w:rPr>
      <w:sz w:val="24"/>
      <w:szCs w:val="24"/>
    </w:rPr>
  </w:style>
  <w:style w:type="table" w:styleId="TableGrid">
    <w:name w:val="Table Grid"/>
    <w:basedOn w:val="TableNormal"/>
    <w:uiPriority w:val="59"/>
    <w:rsid w:val="00412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1262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CBF%20Admin\Templates\Letterhead\DCBF%20Letterhead_Memo%20Template%20(WeWor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DCBF Letterhead_Memo Template (WeWork)</Template>
  <TotalTime>0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Age Graphics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Lynch</dc:creator>
  <cp:keywords/>
  <cp:lastModifiedBy>BA Cockburn</cp:lastModifiedBy>
  <cp:revision>2</cp:revision>
  <cp:lastPrinted>2014-11-03T22:59:00Z</cp:lastPrinted>
  <dcterms:created xsi:type="dcterms:W3CDTF">2020-03-31T22:44:00Z</dcterms:created>
  <dcterms:modified xsi:type="dcterms:W3CDTF">2020-03-31T22:44:00Z</dcterms:modified>
</cp:coreProperties>
</file>